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F72" w:rsidRPr="00E21F51" w:rsidRDefault="00351F72" w:rsidP="00714F8D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ДОГОВОР № _________</w:t>
      </w:r>
    </w:p>
    <w:p w:rsidR="00351F72" w:rsidRPr="00E21F51" w:rsidRDefault="00351F72" w:rsidP="00714F8D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 программам</w:t>
      </w:r>
    </w:p>
    <w:p w:rsidR="00351F72" w:rsidRPr="00E21F51" w:rsidRDefault="00351F72" w:rsidP="00714F8D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дошкольного образования</w:t>
      </w:r>
    </w:p>
    <w:p w:rsidR="00351F72" w:rsidRPr="00E21F51" w:rsidRDefault="00351F72" w:rsidP="00E21F51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"_____"___________ 20__ г.</w:t>
      </w:r>
    </w:p>
    <w:p w:rsidR="00351F72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</w:t>
      </w:r>
      <w:r w:rsidRPr="00E21F5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Муниципальное </w:t>
      </w:r>
      <w:r>
        <w:rPr>
          <w:rFonts w:ascii="Times New Roman" w:hAnsi="Times New Roman" w:cs="Times New Roman"/>
          <w:sz w:val="24"/>
          <w:szCs w:val="24"/>
          <w:u w:val="single"/>
          <w:lang w:eastAsia="ru-RU"/>
        </w:rPr>
        <w:t>бюджетное</w:t>
      </w:r>
      <w:r w:rsidRPr="00E21F5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дошкольное образовательное учреждение «</w:t>
      </w:r>
      <w:r>
        <w:rPr>
          <w:rFonts w:ascii="Times New Roman" w:hAnsi="Times New Roman" w:cs="Times New Roman"/>
          <w:sz w:val="24"/>
          <w:szCs w:val="24"/>
          <w:u w:val="single"/>
          <w:lang w:eastAsia="ru-RU"/>
        </w:rPr>
        <w:t>Детский сад общеразвивающего вида «Голчэчэк» с.Новое Надырово</w:t>
      </w:r>
      <w:r w:rsidRPr="00E21F5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»,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осуществляющее образовательную деятельность (далее - Учреждение) на основании лицензии №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16 </w:t>
      </w:r>
      <w:r w:rsidRPr="00D254E4">
        <w:rPr>
          <w:rFonts w:ascii="Times New Roman" w:hAnsi="Times New Roman" w:cs="Times New Roman"/>
          <w:sz w:val="24"/>
          <w:szCs w:val="24"/>
          <w:u w:val="single"/>
          <w:lang w:eastAsia="ru-RU"/>
        </w:rPr>
        <w:t>Л</w:t>
      </w:r>
      <w:r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№ 0033979 </w:t>
      </w:r>
      <w:r w:rsidRPr="00D254E4">
        <w:rPr>
          <w:rFonts w:ascii="Times New Roman" w:hAnsi="Times New Roman" w:cs="Times New Roman"/>
          <w:sz w:val="24"/>
          <w:szCs w:val="24"/>
          <w:u w:val="single"/>
          <w:lang w:eastAsia="ru-RU"/>
        </w:rPr>
        <w:t>от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17 марта 2016 года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, выданной МО и Н РТ, именуемое в дальнейшем "Исполнитель", в лице заведующего </w:t>
      </w:r>
      <w:r>
        <w:rPr>
          <w:rFonts w:ascii="Times New Roman" w:hAnsi="Times New Roman" w:cs="Times New Roman"/>
          <w:sz w:val="24"/>
          <w:szCs w:val="24"/>
          <w:u w:val="single"/>
          <w:lang w:eastAsia="ru-RU"/>
        </w:rPr>
        <w:t>Мухаметшиной Фанзии Фаритовны</w:t>
      </w:r>
      <w:r w:rsidRPr="00E21F5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действующего на основании Устава Учреждения, и _____</w:t>
      </w:r>
      <w:r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__________________________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именуемого в дальнейшем "Заказчик", в интересах несовершеннолетнег</w:t>
      </w: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eastAsia="ru-RU"/>
        </w:rPr>
        <w:t>____________________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, 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51F72" w:rsidRPr="00E21F51" w:rsidRDefault="00351F72" w:rsidP="00981432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Par74"/>
      <w:bookmarkEnd w:id="0"/>
      <w:r w:rsidRPr="00E21F5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I. Предмет договора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МБДОУ «Д/с «Голчэчэк» с.Новое Надырово»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E21F51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далее - ФГОС дошкольного образования, который реализуется на бесплатной основе),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содержание Воспитанника в Учреждении, присмотр и уход за Воспитанником.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1.2. Форма обучения </w:t>
      </w:r>
      <w:r w:rsidRPr="00E21F51">
        <w:rPr>
          <w:rFonts w:ascii="Times New Roman" w:hAnsi="Times New Roman" w:cs="Times New Roman"/>
          <w:sz w:val="24"/>
          <w:szCs w:val="24"/>
          <w:u w:val="single"/>
          <w:lang w:eastAsia="ru-RU"/>
        </w:rPr>
        <w:t>очная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bookmarkStart w:id="1" w:name="Par78"/>
      <w:bookmarkEnd w:id="1"/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1.3. Наименование образовательной программы - </w:t>
      </w:r>
      <w:r w:rsidRPr="00E21F5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программа дошкольного образования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______ </w:t>
      </w:r>
      <w:r>
        <w:rPr>
          <w:rFonts w:ascii="Times New Roman" w:hAnsi="Times New Roman" w:cs="Times New Roman"/>
          <w:sz w:val="24"/>
          <w:szCs w:val="24"/>
          <w:lang w:eastAsia="ru-RU"/>
        </w:rPr>
        <w:t>лет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1.5. Режим пребывания Воспитанника в образовательной организации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21F51">
        <w:rPr>
          <w:rFonts w:ascii="Times New Roman" w:hAnsi="Times New Roman" w:cs="Times New Roman"/>
          <w:sz w:val="24"/>
          <w:szCs w:val="24"/>
          <w:u w:val="single"/>
          <w:lang w:eastAsia="ru-RU"/>
        </w:rPr>
        <w:t>1</w:t>
      </w:r>
      <w:r>
        <w:rPr>
          <w:rFonts w:ascii="Times New Roman" w:hAnsi="Times New Roman" w:cs="Times New Roman"/>
          <w:sz w:val="24"/>
          <w:szCs w:val="24"/>
          <w:u w:val="single"/>
          <w:lang w:eastAsia="ru-RU"/>
        </w:rPr>
        <w:t>0,5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часовой.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1.6. Воспитанник зачисляется в группу для детей </w:t>
      </w:r>
      <w:r>
        <w:rPr>
          <w:rFonts w:ascii="Times New Roman" w:hAnsi="Times New Roman" w:cs="Times New Roman"/>
          <w:sz w:val="24"/>
          <w:szCs w:val="24"/>
          <w:lang w:eastAsia="ru-RU"/>
        </w:rPr>
        <w:t>___________</w:t>
      </w:r>
      <w:r w:rsidRPr="00E21F5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_____________________</w:t>
      </w:r>
      <w:r w:rsidRPr="00E21F5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) общеразвивающей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направленности.</w:t>
      </w:r>
    </w:p>
    <w:p w:rsidR="00351F72" w:rsidRPr="00E21F51" w:rsidRDefault="00351F72" w:rsidP="00981432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2" w:name="Par86"/>
      <w:bookmarkEnd w:id="2"/>
      <w:r w:rsidRPr="00E21F5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II. Взаимодействие Сторон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2.1. </w:t>
      </w:r>
      <w:r w:rsidRPr="00E21F51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Исполнитель вправе: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2.1.2. В случае не соблюдения п. 3.3. раздел </w:t>
      </w:r>
      <w:r w:rsidRPr="00E21F51">
        <w:rPr>
          <w:rFonts w:ascii="Times New Roman" w:hAnsi="Times New Roman" w:cs="Times New Roman"/>
          <w:sz w:val="24"/>
          <w:szCs w:val="24"/>
          <w:lang w:val="en-US" w:eastAsia="ru-RU"/>
        </w:rPr>
        <w:t>III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2.1.</w:t>
      </w: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.Переводить Воспитанника в другие группы в летний период при уменьшении количества детей.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2.1.</w:t>
      </w:r>
      <w:r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2.1.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. Изменять плату за содержание Воспитанника на основании постановлений Исполнительного комитета муниципального образования город </w:t>
      </w:r>
      <w:r>
        <w:rPr>
          <w:rFonts w:ascii="Times New Roman" w:hAnsi="Times New Roman" w:cs="Times New Roman"/>
          <w:sz w:val="24"/>
          <w:szCs w:val="24"/>
          <w:lang w:eastAsia="ru-RU"/>
        </w:rPr>
        <w:t>Альметьевска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2.1.</w:t>
      </w:r>
      <w:r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</w:t>
      </w: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.Рекомендовать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2.2. Заказчик вправе: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2.2.2. Получать от Исполнителя информацию: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4" w:anchor="Par74" w:history="1">
        <w:r w:rsidRPr="00E21F51">
          <w:rPr>
            <w:rFonts w:ascii="Times New Roman" w:hAnsi="Times New Roman" w:cs="Times New Roman"/>
            <w:sz w:val="24"/>
            <w:szCs w:val="24"/>
            <w:u w:val="single"/>
            <w:lang w:eastAsia="ru-RU"/>
          </w:rPr>
          <w:t>разделом I</w:t>
        </w:r>
      </w:hyperlink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настоящего Договора;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2.2.4. Выбирать виды платных образовательных услуг.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2.2.5. Находиться с Воспитанником в образовательной организации в период его адаптации в течение _____________ дней.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2.3. Исполнитель обязан: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2.3.3. Обеспечить надлежащее предоставление услуг, предусмотренных </w:t>
      </w:r>
      <w:hyperlink r:id="rId5" w:anchor="Par74" w:history="1">
        <w:r w:rsidRPr="00E21F51">
          <w:rPr>
            <w:rFonts w:ascii="Times New Roman" w:hAnsi="Times New Roman" w:cs="Times New Roman"/>
            <w:sz w:val="24"/>
            <w:szCs w:val="24"/>
            <w:u w:val="single"/>
            <w:lang w:eastAsia="ru-RU"/>
          </w:rPr>
          <w:t>разделом I</w:t>
        </w:r>
      </w:hyperlink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МБДОУ «д/с «Голчэчэк» с.Новое Надырово»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(частью образовательной программы) и условиями настоящего Договора.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и Федеральным законом от 29 декабря 2012 г. N 273-ФЗ "Об образовании в Российской Федерации".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2.3.9. Обучать Воспитанника по образовательной программе, предусмотренной </w:t>
      </w:r>
      <w:hyperlink r:id="rId6" w:anchor="Par78" w:history="1">
        <w:r w:rsidRPr="00E21F51">
          <w:rPr>
            <w:rFonts w:ascii="Times New Roman" w:hAnsi="Times New Roman" w:cs="Times New Roman"/>
            <w:sz w:val="24"/>
            <w:szCs w:val="24"/>
            <w:u w:val="single"/>
            <w:lang w:eastAsia="ru-RU"/>
          </w:rPr>
          <w:t>пунктом 1.3</w:t>
        </w:r>
      </w:hyperlink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настоящего Договора.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2.3.11. Обеспечивать Воспитанника необходимым сбалансированным</w:t>
      </w:r>
      <w:r w:rsidRPr="00E21F5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  <w:lang w:eastAsia="ru-RU"/>
        </w:rPr>
        <w:t>трех</w:t>
      </w:r>
      <w:r w:rsidRPr="00E21F5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разовым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питанием.</w:t>
      </w:r>
      <w:r w:rsidRPr="00E21F5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2.3.12. Переводить Воспитанника в следующую возрастную группу с 1 сентября.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2.4. Заказчик обязан: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2.4.6.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351F72" w:rsidRPr="00E21F51" w:rsidRDefault="00351F72" w:rsidP="00981432">
      <w:pPr>
        <w:spacing w:before="274" w:after="274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2.4.7.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2.4.8.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</w:t>
      </w:r>
      <w:r>
        <w:rPr>
          <w:rFonts w:ascii="Times New Roman" w:hAnsi="Times New Roman" w:cs="Times New Roman"/>
          <w:sz w:val="24"/>
          <w:szCs w:val="24"/>
          <w:lang w:eastAsia="ru-RU"/>
        </w:rPr>
        <w:t>алистов, работающих с ребенком педагогов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; подготовке и проведении утренников, праздников, реализации учебного процесса. </w:t>
      </w:r>
    </w:p>
    <w:p w:rsidR="00351F72" w:rsidRPr="00E21F51" w:rsidRDefault="00351F72" w:rsidP="00981432">
      <w:pPr>
        <w:spacing w:before="274" w:after="274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bookmarkStart w:id="3" w:name="Par141"/>
      <w:bookmarkEnd w:id="3"/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2.4.12.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 1096 «О нормативном финансировании деятельности дошкольных образовательных организаций РТ»). </w:t>
      </w:r>
    </w:p>
    <w:p w:rsidR="00351F72" w:rsidRPr="00E21F51" w:rsidRDefault="00351F72" w:rsidP="00981432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III. Размер, сроки и порядок оплаты за присмотр и уход за Воспитанником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bookmarkStart w:id="4" w:name="Par144"/>
      <w:bookmarkEnd w:id="4"/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3.1. Стоимость услуг Исполнителя по присмотру и уходу за Воспитанником (далее - родительская плата) составляет ______________________________________ руб. 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3.2. Заказчик </w:t>
      </w:r>
      <w:r w:rsidRPr="00E21F5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ежемесячно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вносит родительскую плату за присмотр и уход за Воспитанником, указанную в </w:t>
      </w:r>
      <w:hyperlink r:id="rId7" w:anchor="Par144" w:history="1">
        <w:r w:rsidRPr="00E21F51">
          <w:rPr>
            <w:rFonts w:ascii="Times New Roman" w:hAnsi="Times New Roman" w:cs="Times New Roman"/>
            <w:sz w:val="24"/>
            <w:szCs w:val="24"/>
            <w:u w:val="single"/>
            <w:lang w:eastAsia="ru-RU"/>
          </w:rPr>
          <w:t>пункте 3.1</w:t>
        </w:r>
      </w:hyperlink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настоящего Договора, в сумме</w:t>
      </w:r>
      <w:r w:rsidRPr="00E21F5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(____________________________________________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____________)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>рублей.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3.3. Оплата производится в срок </w:t>
      </w:r>
      <w:r w:rsidRPr="00E21F5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не позднее 15 числа текущего месяца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в безналичном порядке через учреждения банковской системы. 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bookmarkStart w:id="5" w:name="Par165"/>
      <w:bookmarkEnd w:id="5"/>
      <w:r w:rsidRPr="00E21F51">
        <w:rPr>
          <w:rFonts w:ascii="Times New Roman" w:hAnsi="Times New Roman" w:cs="Times New Roman"/>
          <w:sz w:val="24"/>
          <w:szCs w:val="24"/>
          <w:lang w:eastAsia="ru-RU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3.5. В соответствии с Постановлением Исполнительного комитета муниципального образования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Альметьевского муниципального района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от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30.12.2016г. 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№ </w:t>
      </w:r>
      <w:r>
        <w:rPr>
          <w:rFonts w:ascii="Times New Roman" w:hAnsi="Times New Roman" w:cs="Times New Roman"/>
          <w:sz w:val="24"/>
          <w:szCs w:val="24"/>
          <w:lang w:eastAsia="ru-RU"/>
        </w:rPr>
        <w:t>2638</w:t>
      </w: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351F72" w:rsidRPr="00E21F51" w:rsidRDefault="00351F72" w:rsidP="00981432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6" w:name="Par191"/>
      <w:bookmarkEnd w:id="6"/>
      <w:r w:rsidRPr="00E21F51">
        <w:rPr>
          <w:rFonts w:ascii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E21F5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351F72" w:rsidRPr="00E21F51" w:rsidRDefault="00351F72" w:rsidP="00981432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7" w:name="Par213"/>
      <w:bookmarkEnd w:id="7"/>
      <w:r w:rsidRPr="00E21F5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V. Основания изменения и расторжения договора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bookmarkStart w:id="8" w:name="dst100854"/>
      <w:bookmarkEnd w:id="8"/>
      <w:r w:rsidRPr="00E21F51">
        <w:rPr>
          <w:rFonts w:ascii="Times New Roman" w:hAnsi="Times New Roman" w:cs="Times New Roman"/>
          <w:sz w:val="24"/>
          <w:szCs w:val="24"/>
          <w:lang w:eastAsia="ru-RU"/>
        </w:rPr>
        <w:t>- в связи с получением образования (завершением обучения);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bookmarkStart w:id="9" w:name="dst100855"/>
      <w:bookmarkEnd w:id="9"/>
      <w:r w:rsidRPr="00E21F51">
        <w:rPr>
          <w:rFonts w:ascii="Times New Roman" w:hAnsi="Times New Roman" w:cs="Times New Roman"/>
          <w:sz w:val="24"/>
          <w:szCs w:val="24"/>
          <w:lang w:eastAsia="ru-RU"/>
        </w:rPr>
        <w:t>-досрочно по инициативе родителей </w:t>
      </w:r>
      <w:hyperlink r:id="rId8" w:tgtFrame="_blank" w:history="1">
        <w:r w:rsidRPr="00E21F51">
          <w:rPr>
            <w:rFonts w:ascii="Times New Roman" w:hAnsi="Times New Roman" w:cs="Times New Roman"/>
            <w:sz w:val="24"/>
            <w:szCs w:val="24"/>
            <w:u w:val="single"/>
            <w:lang w:eastAsia="ru-RU"/>
          </w:rPr>
          <w:t>(законных представителей)</w:t>
        </w:r>
      </w:hyperlink>
      <w:r w:rsidRPr="00E21F51">
        <w:rPr>
          <w:rFonts w:ascii="Times New Roman" w:hAnsi="Times New Roman" w:cs="Times New Roman"/>
          <w:sz w:val="24"/>
          <w:szCs w:val="24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bookmarkStart w:id="10" w:name="dst100859"/>
      <w:bookmarkStart w:id="11" w:name="dst100858"/>
      <w:bookmarkEnd w:id="10"/>
      <w:bookmarkEnd w:id="11"/>
      <w:r w:rsidRPr="00E21F51">
        <w:rPr>
          <w:rFonts w:ascii="Times New Roman" w:hAnsi="Times New Roman" w:cs="Times New Roman"/>
          <w:sz w:val="24"/>
          <w:szCs w:val="24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351F72" w:rsidRPr="00E21F51" w:rsidRDefault="00351F72" w:rsidP="00981432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12" w:name="dst100860"/>
      <w:bookmarkStart w:id="13" w:name="Par219"/>
      <w:bookmarkEnd w:id="12"/>
      <w:bookmarkEnd w:id="13"/>
      <w:r w:rsidRPr="00E21F5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VI. Заключительные положения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 xml:space="preserve">6.1. Настоящий договор вступает в силу со дня его подписания Сторонами и действует до 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« ___»_______ 20_____ г.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351F72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351F72" w:rsidRPr="00E21F51" w:rsidRDefault="00351F72" w:rsidP="00981432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14" w:name="Par229"/>
      <w:bookmarkEnd w:id="14"/>
      <w:r w:rsidRPr="00E21F5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VII. Реквизиты и подписи сторон</w:t>
      </w:r>
    </w:p>
    <w:tbl>
      <w:tblPr>
        <w:tblW w:w="10320" w:type="dxa"/>
        <w:tblCellSpacing w:w="0" w:type="dxa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644"/>
        <w:gridCol w:w="4676"/>
      </w:tblGrid>
      <w:tr w:rsidR="00351F72" w:rsidRPr="00CF095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Исполнитель 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Заказчик</w:t>
            </w:r>
          </w:p>
        </w:tc>
      </w:tr>
      <w:tr w:rsidR="00351F72" w:rsidRPr="00CF095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бюджетное</w:t>
            </w: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дошкольное образовательное учреждение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«Детский сад общеразвивающего вида «Голчэчэк» с.Новое Надырово»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Родитель</w:t>
            </w:r>
          </w:p>
          <w:p w:rsidR="00351F72" w:rsidRPr="00E21F51" w:rsidRDefault="00351F72" w:rsidP="00981432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</w:tc>
      </w:tr>
      <w:tr w:rsidR="00351F72" w:rsidRPr="00CF095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Адрес: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с.Н.Надырово, ул. Советская, дом.97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Адрес:________________________________</w:t>
            </w:r>
          </w:p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</w:tc>
      </w:tr>
      <w:tr w:rsidR="00351F72" w:rsidRPr="00CF095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ИНН/КПП: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1644020382/164401001</w:t>
            </w: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Телефон:______________________________</w:t>
            </w:r>
          </w:p>
        </w:tc>
      </w:tr>
      <w:tr w:rsidR="00351F72" w:rsidRPr="00CF095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 (8553)34-23-47</w:t>
            </w:r>
          </w:p>
        </w:tc>
        <w:tc>
          <w:tcPr>
            <w:tcW w:w="467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Паспортные данные:____________________</w:t>
            </w:r>
          </w:p>
          <w:p w:rsidR="00351F72" w:rsidRPr="00E21F51" w:rsidRDefault="00351F72" w:rsidP="00981432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  <w:p w:rsidR="00351F72" w:rsidRPr="00E21F51" w:rsidRDefault="00351F72" w:rsidP="00981432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  <w:p w:rsidR="00351F72" w:rsidRPr="00E21F51" w:rsidRDefault="00351F72" w:rsidP="00981432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_____________________________________</w:t>
            </w:r>
          </w:p>
        </w:tc>
      </w:tr>
      <w:tr w:rsidR="00351F72" w:rsidRPr="00CF0952">
        <w:trPr>
          <w:trHeight w:val="1838"/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МБДОУ «Д/с «Голчэчэк» с.Н.Надырово»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351F72" w:rsidRPr="00E21F51" w:rsidRDefault="00351F72" w:rsidP="009814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1F72" w:rsidRPr="00CF0952">
        <w:trPr>
          <w:tblCellSpacing w:w="0" w:type="dxa"/>
        </w:trPr>
        <w:tc>
          <w:tcPr>
            <w:tcW w:w="5644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 /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Ф.Ф. Мухаметшина</w:t>
            </w: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1F72" w:rsidRPr="00CF0952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1F72" w:rsidRPr="00E21F51" w:rsidRDefault="00351F72" w:rsidP="009814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1F72" w:rsidRPr="00E21F51" w:rsidRDefault="00351F72" w:rsidP="00981432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____________________________________</w:t>
            </w:r>
          </w:p>
          <w:p w:rsidR="00351F72" w:rsidRPr="00E21F51" w:rsidRDefault="00351F72" w:rsidP="0098143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1F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</w:tr>
    </w:tbl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Отметка о получении 2-го экземпляра</w:t>
      </w:r>
    </w:p>
    <w:p w:rsidR="00351F72" w:rsidRPr="00E21F51" w:rsidRDefault="00351F72" w:rsidP="0098143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Заказчиком</w:t>
      </w:r>
    </w:p>
    <w:p w:rsidR="00351F72" w:rsidRPr="00E21F51" w:rsidRDefault="00351F72" w:rsidP="00981432">
      <w:pPr>
        <w:spacing w:before="100" w:beforeAutospacing="1" w:after="0" w:line="240" w:lineRule="auto"/>
        <w:ind w:left="-360"/>
        <w:rPr>
          <w:rFonts w:ascii="Times New Roman" w:hAnsi="Times New Roman" w:cs="Times New Roman"/>
          <w:sz w:val="24"/>
          <w:szCs w:val="24"/>
          <w:lang w:eastAsia="ru-RU"/>
        </w:rPr>
      </w:pPr>
      <w:r w:rsidRPr="00E21F51">
        <w:rPr>
          <w:rFonts w:ascii="Times New Roman" w:hAnsi="Times New Roman" w:cs="Times New Roman"/>
          <w:sz w:val="24"/>
          <w:szCs w:val="24"/>
          <w:lang w:eastAsia="ru-RU"/>
        </w:rPr>
        <w:t>Дата: ____________ Подпись: ___________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</w:t>
      </w:r>
    </w:p>
    <w:p w:rsidR="00351F72" w:rsidRPr="00F0762A" w:rsidRDefault="00351F72" w:rsidP="00981432">
      <w:pPr>
        <w:spacing w:line="240" w:lineRule="auto"/>
      </w:pPr>
      <w:bookmarkStart w:id="15" w:name="_GoBack"/>
      <w:bookmarkEnd w:id="15"/>
    </w:p>
    <w:sectPr w:rsidR="00351F72" w:rsidRPr="00F0762A" w:rsidSect="00714F8D">
      <w:pgSz w:w="11906" w:h="16838"/>
      <w:pgMar w:top="539" w:right="850" w:bottom="36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19EB"/>
    <w:rsid w:val="000E5B00"/>
    <w:rsid w:val="000E60F7"/>
    <w:rsid w:val="00223282"/>
    <w:rsid w:val="0027738D"/>
    <w:rsid w:val="0029645D"/>
    <w:rsid w:val="00340DEE"/>
    <w:rsid w:val="00351F72"/>
    <w:rsid w:val="003D68CC"/>
    <w:rsid w:val="004F5C3F"/>
    <w:rsid w:val="0050301B"/>
    <w:rsid w:val="00527182"/>
    <w:rsid w:val="005361CD"/>
    <w:rsid w:val="0060739A"/>
    <w:rsid w:val="006D24C1"/>
    <w:rsid w:val="00713098"/>
    <w:rsid w:val="00714F8D"/>
    <w:rsid w:val="0074272C"/>
    <w:rsid w:val="00755B5A"/>
    <w:rsid w:val="007C6466"/>
    <w:rsid w:val="008A1947"/>
    <w:rsid w:val="00947FA3"/>
    <w:rsid w:val="00981432"/>
    <w:rsid w:val="009879D6"/>
    <w:rsid w:val="0099678F"/>
    <w:rsid w:val="009A388D"/>
    <w:rsid w:val="009E13AC"/>
    <w:rsid w:val="00A4123F"/>
    <w:rsid w:val="00A619EB"/>
    <w:rsid w:val="00A61C74"/>
    <w:rsid w:val="00A8700D"/>
    <w:rsid w:val="00AC4639"/>
    <w:rsid w:val="00AE3526"/>
    <w:rsid w:val="00B745B2"/>
    <w:rsid w:val="00B96D09"/>
    <w:rsid w:val="00BD0B32"/>
    <w:rsid w:val="00BD3B2A"/>
    <w:rsid w:val="00CF0952"/>
    <w:rsid w:val="00D0433E"/>
    <w:rsid w:val="00D15B1D"/>
    <w:rsid w:val="00D254E4"/>
    <w:rsid w:val="00DC36CD"/>
    <w:rsid w:val="00E21F51"/>
    <w:rsid w:val="00EC5FB8"/>
    <w:rsid w:val="00F0762A"/>
    <w:rsid w:val="00F8285E"/>
    <w:rsid w:val="00FD42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5B5A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549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54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5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59</TotalTime>
  <Pages>6</Pages>
  <Words>2731</Words>
  <Characters>15567</Characters>
  <Application>Microsoft Office Outlook</Application>
  <DocSecurity>0</DocSecurity>
  <Lines>0</Lines>
  <Paragraphs>0</Paragraphs>
  <ScaleCrop>false</ScaleCrop>
  <Company>ОАО "Татнефть"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user</cp:lastModifiedBy>
  <cp:revision>12</cp:revision>
  <cp:lastPrinted>2018-09-04T05:21:00Z</cp:lastPrinted>
  <dcterms:created xsi:type="dcterms:W3CDTF">2017-11-07T07:05:00Z</dcterms:created>
  <dcterms:modified xsi:type="dcterms:W3CDTF">2018-09-04T05:22:00Z</dcterms:modified>
</cp:coreProperties>
</file>